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261BA2FE" wp14:editId="0D48B295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38F7BC78" wp14:editId="1306263B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 w:rsidR="0019598F">
                              <w:rPr>
                                <w:b w:val="0"/>
                              </w:rPr>
                              <w:t>20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19598F">
                              <w:rPr>
                                <w:b w:val="0"/>
                              </w:rPr>
                              <w:t>21</w:t>
                            </w: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C78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" o:allowincell="f" fillcolor="#c2002f" stroked="f">
                <v:textbox inset="15mm,10mm,15mm,10mm">
                  <w:txbxContent>
                    <w:p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 w:rsidR="0019598F">
                        <w:rPr>
                          <w:b w:val="0"/>
                        </w:rPr>
                        <w:t>20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19598F">
                        <w:rPr>
                          <w:b w:val="0"/>
                        </w:rPr>
                        <w:t>21</w:t>
                      </w: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:rsidR="001D0EBC" w:rsidRPr="00A91934" w:rsidRDefault="001D0EBC">
          <w:pPr>
            <w:rPr>
              <w:rFonts w:cs="Arial"/>
            </w:rPr>
          </w:pPr>
        </w:p>
        <w:p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1A1A8F3D" wp14:editId="07F5E072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Madri+d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</w:p>
    <w:p w:rsidR="00893364" w:rsidRPr="00A91934" w:rsidRDefault="00893364" w:rsidP="00775675">
      <w:pPr>
        <w:pStyle w:val="TXTnormal"/>
        <w:rPr>
          <w:rFonts w:cs="Arial"/>
          <w:sz w:val="22"/>
        </w:rPr>
      </w:pPr>
    </w:p>
    <w:p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bookmarkStart w:id="2" w:name="_GoBack"/>
      <w:bookmarkEnd w:id="2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:rsidR="00775675" w:rsidRPr="00A91934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4. A continuación puede hacer una valoración de los resultados que ha obtenido en las encuestas de su alumnado. Para responder a este apartado fíjese en las cuestiones referidas a la planificación de la docencia</w:t>
      </w:r>
      <w:r w:rsidR="00AB4897">
        <w:rPr>
          <w:rFonts w:cs="Arial"/>
          <w:sz w:val="22"/>
        </w:rPr>
        <w:t xml:space="preserve"> </w:t>
      </w:r>
      <w:r w:rsidR="00AB4897">
        <w:rPr>
          <w:rFonts w:cs="Arial"/>
          <w:i/>
          <w:sz w:val="22"/>
        </w:rPr>
        <w:t>(preguntas 1 – 2 y 3 de la encuesta de satisfacción con la docencia)</w:t>
      </w:r>
      <w:r w:rsidRPr="00A91934">
        <w:rPr>
          <w:rFonts w:cs="Arial"/>
          <w:sz w:val="22"/>
        </w:rPr>
        <w:t>: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7. A continuación le ofrecemos un espacio en el que puede hacer una valoración del cumplimiento de sus obligaciones formales (plazos de entrega, puntualidad en sus compromisos, uso de la plataforma virtual y el SSP…)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>(Puede consultar los resultados obtenidos en la encuesta de satisfacción con la docencia, especialmente las preguntas 12 y 13).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endnote>
  <w:end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9C6CBE" w:rsidRDefault="0019598F" w:rsidP="00FE1F5E">
    <w:pPr>
      <w:pStyle w:val="Piedepgina"/>
    </w:pPr>
    <w:r>
      <w:t>PROGRAMA DOCENTIA 2020</w:t>
    </w:r>
    <w:r w:rsidR="000C3EB0">
      <w:t>-20</w:t>
    </w:r>
    <w:r>
      <w:t>21</w:t>
    </w:r>
    <w:r w:rsidR="00CD3166" w:rsidRPr="00D4682A">
      <w:t>_UTC</w:t>
    </w:r>
    <w:r w:rsidR="00CD3166" w:rsidRPr="009C6CBE">
      <w:t xml:space="preserve"> </w:t>
    </w:r>
    <w:r w:rsidR="00CD3166" w:rsidRPr="009C6CBE">
      <w:tab/>
      <w:t>[</w:t>
    </w:r>
    <w:r w:rsidR="00CD3166" w:rsidRPr="009C6CBE">
      <w:fldChar w:fldCharType="begin"/>
    </w:r>
    <w:r w:rsidR="00CD3166" w:rsidRPr="009C6CBE">
      <w:instrText>PAGE   \* MERGEFORMAT</w:instrText>
    </w:r>
    <w:r w:rsidR="00CD3166" w:rsidRPr="009C6CBE">
      <w:fldChar w:fldCharType="separate"/>
    </w:r>
    <w:r>
      <w:rPr>
        <w:noProof/>
      </w:rPr>
      <w:t>2</w:t>
    </w:r>
    <w:r w:rsidR="00CD3166" w:rsidRPr="009C6CBE">
      <w:fldChar w:fldCharType="end"/>
    </w:r>
    <w:r w:rsidR="00CD3166">
      <w:t>]</w:t>
    </w:r>
    <w:r w:rsidR="00CD3166">
      <w:tab/>
      <w:t>Febrero de 20</w:t>
    </w:r>
    <w:r w:rsidR="008140CC">
      <w:t>2</w:t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footnote>
  <w:foot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3CB5A6EE" wp14:editId="1FD1D4A0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  <w:p w:rsidR="00CD3166" w:rsidRDefault="00CD3166" w:rsidP="00AF19DA">
    <w:pPr>
      <w:pStyle w:val="Encabezado"/>
      <w:rPr>
        <w:szCs w:val="20"/>
      </w:rPr>
    </w:pPr>
  </w:p>
  <w:p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419D6443" wp14:editId="4E1C2945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  <w:p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4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31"/>
  </w:num>
  <w:num w:numId="5">
    <w:abstractNumId w:val="13"/>
  </w:num>
  <w:num w:numId="6">
    <w:abstractNumId w:val="19"/>
  </w:num>
  <w:num w:numId="7">
    <w:abstractNumId w:val="27"/>
  </w:num>
  <w:num w:numId="8">
    <w:abstractNumId w:val="29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3"/>
  </w:num>
  <w:num w:numId="21">
    <w:abstractNumId w:val="34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17"/>
  </w:num>
  <w:num w:numId="27">
    <w:abstractNumId w:val="20"/>
  </w:num>
  <w:num w:numId="28">
    <w:abstractNumId w:val="30"/>
  </w:num>
  <w:num w:numId="29">
    <w:abstractNumId w:val="29"/>
  </w:num>
  <w:num w:numId="30">
    <w:abstractNumId w:val="34"/>
  </w:num>
  <w:num w:numId="31">
    <w:abstractNumId w:val="14"/>
  </w:num>
  <w:num w:numId="32">
    <w:abstractNumId w:val="23"/>
  </w:num>
  <w:num w:numId="33">
    <w:abstractNumId w:val="12"/>
  </w:num>
  <w:num w:numId="34">
    <w:abstractNumId w:val="22"/>
  </w:num>
  <w:num w:numId="35">
    <w:abstractNumId w:val="28"/>
  </w:num>
  <w:num w:numId="36">
    <w:abstractNumId w:val="2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2A"/>
    <w:rsid w:val="00000C31"/>
    <w:rsid w:val="00016158"/>
    <w:rsid w:val="00017438"/>
    <w:rsid w:val="00026C43"/>
    <w:rsid w:val="00037AA4"/>
    <w:rsid w:val="00037E93"/>
    <w:rsid w:val="000778C3"/>
    <w:rsid w:val="000C3EB0"/>
    <w:rsid w:val="000D3150"/>
    <w:rsid w:val="000F755D"/>
    <w:rsid w:val="00103F68"/>
    <w:rsid w:val="0016412C"/>
    <w:rsid w:val="0019598F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3389"/>
    <w:rsid w:val="004B24BB"/>
    <w:rsid w:val="004B2AF8"/>
    <w:rsid w:val="004B4C94"/>
    <w:rsid w:val="004B7F34"/>
    <w:rsid w:val="0053108E"/>
    <w:rsid w:val="00536A0C"/>
    <w:rsid w:val="00550B0B"/>
    <w:rsid w:val="00583C83"/>
    <w:rsid w:val="005A2C8C"/>
    <w:rsid w:val="005C2551"/>
    <w:rsid w:val="005F36ED"/>
    <w:rsid w:val="00601F59"/>
    <w:rsid w:val="00636285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33AC"/>
    <w:rsid w:val="008140CC"/>
    <w:rsid w:val="00823D0E"/>
    <w:rsid w:val="0083059C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B4897"/>
    <w:rsid w:val="00AB5564"/>
    <w:rsid w:val="00AB6028"/>
    <w:rsid w:val="00AC5B77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1B4C9BEF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F6F6CE-88F9-432D-BF76-38A9A6B11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</Template>
  <TotalTime>162</TotalTime>
  <Pages>6</Pages>
  <Words>1235</Words>
  <Characters>6796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35</cp:revision>
  <cp:lastPrinted>2018-02-27T10:55:00Z</cp:lastPrinted>
  <dcterms:created xsi:type="dcterms:W3CDTF">2018-01-31T12:43:00Z</dcterms:created>
  <dcterms:modified xsi:type="dcterms:W3CDTF">2021-02-23T10:11:00Z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